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68FCF" w14:textId="083F0813" w:rsidR="00C068B3" w:rsidRDefault="000C3DBC" w:rsidP="00291FBB">
      <w:pPr>
        <w:pStyle w:val="Titre1"/>
        <w:spacing w:before="0" w:after="0" w:line="360" w:lineRule="auto"/>
        <w:rPr>
          <w:b/>
          <w:bCs/>
        </w:rPr>
      </w:pPr>
      <w:bookmarkStart w:id="0" w:name="_GoBack"/>
      <w:bookmarkEnd w:id="0"/>
      <w:r w:rsidRPr="00866A3F">
        <w:rPr>
          <w:b/>
          <w:bCs/>
        </w:rPr>
        <w:t>Pourquoi les personnes en situation de handicap ont-elles faim ?</w:t>
      </w:r>
    </w:p>
    <w:p w14:paraId="3AE86826" w14:textId="77777777" w:rsidR="00291FBB" w:rsidRPr="00291FBB" w:rsidRDefault="00291FBB" w:rsidP="00291FBB"/>
    <w:p w14:paraId="5B60DD68" w14:textId="55A7B803" w:rsidR="00232CD7" w:rsidRPr="007E43CF" w:rsidRDefault="000C3DBC" w:rsidP="00291FBB">
      <w:pPr>
        <w:pStyle w:val="Titre2"/>
        <w:spacing w:line="360" w:lineRule="auto"/>
        <w:rPr>
          <w:b/>
          <w:bCs/>
        </w:rPr>
      </w:pPr>
      <w:r w:rsidRPr="007E43CF">
        <w:rPr>
          <w:b/>
          <w:bCs/>
        </w:rPr>
        <w:t xml:space="preserve">Les causes </w:t>
      </w:r>
      <w:r w:rsidR="0054096B" w:rsidRPr="007E43CF">
        <w:rPr>
          <w:b/>
          <w:bCs/>
        </w:rPr>
        <w:t>liées à</w:t>
      </w:r>
      <w:r w:rsidRPr="007E43CF">
        <w:rPr>
          <w:b/>
          <w:bCs/>
        </w:rPr>
        <w:t xml:space="preserve"> </w:t>
      </w:r>
      <w:r w:rsidR="0054096B" w:rsidRPr="007E43CF">
        <w:rPr>
          <w:b/>
          <w:bCs/>
        </w:rPr>
        <w:t>l’</w:t>
      </w:r>
      <w:r w:rsidRPr="007E43CF">
        <w:rPr>
          <w:b/>
          <w:bCs/>
        </w:rPr>
        <w:t>éducation</w:t>
      </w:r>
    </w:p>
    <w:p w14:paraId="57EB5C68" w14:textId="77777777" w:rsidR="00170E14" w:rsidRDefault="000C3DBC" w:rsidP="00170E14">
      <w:pPr>
        <w:pStyle w:val="Paragraphedeliste"/>
        <w:numPr>
          <w:ilvl w:val="0"/>
          <w:numId w:val="5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Discrimination</w:t>
      </w:r>
    </w:p>
    <w:p w14:paraId="6174A26E" w14:textId="77777777" w:rsidR="00170E14" w:rsidRDefault="000C3DBC" w:rsidP="00170E14">
      <w:pPr>
        <w:pStyle w:val="Paragraphedeliste"/>
        <w:numPr>
          <w:ilvl w:val="0"/>
          <w:numId w:val="5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Exclusion</w:t>
      </w:r>
    </w:p>
    <w:p w14:paraId="6149C96E" w14:textId="77777777" w:rsidR="00170E14" w:rsidRDefault="000C3DBC" w:rsidP="00170E14">
      <w:pPr>
        <w:pStyle w:val="Paragraphedeliste"/>
        <w:numPr>
          <w:ilvl w:val="0"/>
          <w:numId w:val="5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Pas assez de ressources</w:t>
      </w:r>
    </w:p>
    <w:p w14:paraId="38631501" w14:textId="77777777" w:rsidR="00170E14" w:rsidRDefault="000C3DBC" w:rsidP="00170E14">
      <w:pPr>
        <w:pStyle w:val="Paragraphedeliste"/>
        <w:numPr>
          <w:ilvl w:val="0"/>
          <w:numId w:val="5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Coupes de services</w:t>
      </w:r>
    </w:p>
    <w:p w14:paraId="0E574E5D" w14:textId="77777777" w:rsidR="00170E14" w:rsidRDefault="000C3DBC" w:rsidP="00170E14">
      <w:pPr>
        <w:pStyle w:val="Paragraphedeliste"/>
        <w:numPr>
          <w:ilvl w:val="0"/>
          <w:numId w:val="5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Préjugés</w:t>
      </w:r>
    </w:p>
    <w:p w14:paraId="6B40EE83" w14:textId="5CF717C2" w:rsidR="000C3DBC" w:rsidRPr="00170E14" w:rsidRDefault="000C3DBC" w:rsidP="00170E14">
      <w:pPr>
        <w:pStyle w:val="Paragraphedeliste"/>
        <w:numPr>
          <w:ilvl w:val="0"/>
          <w:numId w:val="5"/>
        </w:numPr>
        <w:spacing w:after="0"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Réussite scolaire difficile</w:t>
      </w:r>
    </w:p>
    <w:p w14:paraId="44118302" w14:textId="77777777" w:rsidR="00866A3F" w:rsidRDefault="00866A3F" w:rsidP="00291FBB">
      <w:pPr>
        <w:spacing w:line="360" w:lineRule="auto"/>
      </w:pPr>
    </w:p>
    <w:p w14:paraId="308C6992" w14:textId="4ADA158E" w:rsidR="000C3DBC" w:rsidRPr="007E43CF" w:rsidRDefault="0054096B" w:rsidP="00291FBB">
      <w:pPr>
        <w:pStyle w:val="Titre2"/>
        <w:spacing w:line="360" w:lineRule="auto"/>
        <w:rPr>
          <w:b/>
          <w:bCs/>
        </w:rPr>
      </w:pPr>
      <w:r w:rsidRPr="007E43CF">
        <w:rPr>
          <w:b/>
          <w:bCs/>
        </w:rPr>
        <w:t>Les causes liées à l’emploi</w:t>
      </w:r>
    </w:p>
    <w:p w14:paraId="291C3D58" w14:textId="77777777" w:rsidR="00170E14" w:rsidRDefault="0054096B" w:rsidP="00170E14">
      <w:pPr>
        <w:pStyle w:val="Paragraphedeliste"/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 xml:space="preserve">Discrimination </w:t>
      </w:r>
    </w:p>
    <w:p w14:paraId="54A200C6" w14:textId="77777777" w:rsidR="00170E14" w:rsidRDefault="0054096B" w:rsidP="00170E14">
      <w:pPr>
        <w:pStyle w:val="Paragraphedeliste"/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 xml:space="preserve">Manque d’accessibilité </w:t>
      </w:r>
    </w:p>
    <w:p w14:paraId="66C5A288" w14:textId="77777777" w:rsidR="00170E14" w:rsidRDefault="0054096B" w:rsidP="00170E14">
      <w:pPr>
        <w:pStyle w:val="Paragraphedeliste"/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Préjugés</w:t>
      </w:r>
    </w:p>
    <w:p w14:paraId="36E30CF6" w14:textId="77777777" w:rsidR="00170E14" w:rsidRDefault="0054096B" w:rsidP="00170E14">
      <w:pPr>
        <w:pStyle w:val="Paragraphedeliste"/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Mauvaise connaissance du handicap</w:t>
      </w:r>
    </w:p>
    <w:p w14:paraId="42A56D5A" w14:textId="77777777" w:rsidR="00170E14" w:rsidRDefault="0054096B" w:rsidP="00170E14">
      <w:pPr>
        <w:pStyle w:val="Paragraphedeliste"/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Harcèlement</w:t>
      </w:r>
    </w:p>
    <w:p w14:paraId="7309CE62" w14:textId="3DE9FDA9" w:rsidR="00170E14" w:rsidRDefault="0054096B" w:rsidP="00170E14">
      <w:pPr>
        <w:pStyle w:val="Paragraphedeliste"/>
        <w:numPr>
          <w:ilvl w:val="0"/>
          <w:numId w:val="6"/>
        </w:numPr>
        <w:spacing w:after="0"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Exploitation</w:t>
      </w:r>
    </w:p>
    <w:p w14:paraId="42EC046B" w14:textId="77777777" w:rsidR="00170E14" w:rsidRPr="00170E14" w:rsidRDefault="00170E14" w:rsidP="00170E14">
      <w:pPr>
        <w:pStyle w:val="Paragraphedeliste"/>
        <w:spacing w:after="0" w:line="360" w:lineRule="auto"/>
        <w:rPr>
          <w:sz w:val="32"/>
          <w:szCs w:val="32"/>
        </w:rPr>
      </w:pPr>
    </w:p>
    <w:p w14:paraId="5D37A164" w14:textId="3A377197" w:rsidR="00C068B3" w:rsidRPr="00C068B3" w:rsidRDefault="0054096B" w:rsidP="00291FBB">
      <w:pPr>
        <w:pStyle w:val="Titre2"/>
        <w:spacing w:line="360" w:lineRule="auto"/>
        <w:rPr>
          <w:b/>
          <w:bCs/>
        </w:rPr>
      </w:pPr>
      <w:r w:rsidRPr="007E43CF">
        <w:rPr>
          <w:b/>
          <w:bCs/>
        </w:rPr>
        <w:t>Les causes liées au revenu</w:t>
      </w:r>
    </w:p>
    <w:p w14:paraId="20C4ED6E" w14:textId="77777777" w:rsidR="00170E14" w:rsidRDefault="00FB4BB4" w:rsidP="00170E14">
      <w:pPr>
        <w:pStyle w:val="Paragraphedeliste"/>
        <w:numPr>
          <w:ilvl w:val="0"/>
          <w:numId w:val="7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Pauvreté</w:t>
      </w:r>
    </w:p>
    <w:p w14:paraId="3A4985F2" w14:textId="77777777" w:rsidR="00170E14" w:rsidRDefault="00FB4BB4" w:rsidP="00170E14">
      <w:pPr>
        <w:pStyle w:val="Paragraphedeliste"/>
        <w:numPr>
          <w:ilvl w:val="0"/>
          <w:numId w:val="7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lastRenderedPageBreak/>
        <w:t>Coûts liés au handicap</w:t>
      </w:r>
    </w:p>
    <w:p w14:paraId="40BBBEB2" w14:textId="77777777" w:rsidR="00170E14" w:rsidRDefault="00FB4BB4" w:rsidP="00170E14">
      <w:pPr>
        <w:pStyle w:val="Paragraphedeliste"/>
        <w:numPr>
          <w:ilvl w:val="0"/>
          <w:numId w:val="7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Prix élevé de la nourriture</w:t>
      </w:r>
    </w:p>
    <w:p w14:paraId="02F08152" w14:textId="77777777" w:rsidR="00170E14" w:rsidRDefault="0078716E" w:rsidP="00170E14">
      <w:pPr>
        <w:pStyle w:val="Paragraphedeliste"/>
        <w:numPr>
          <w:ilvl w:val="0"/>
          <w:numId w:val="7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D</w:t>
      </w:r>
      <w:r w:rsidR="00FB4BB4" w:rsidRPr="00170E14">
        <w:rPr>
          <w:sz w:val="32"/>
          <w:szCs w:val="32"/>
        </w:rPr>
        <w:t>es programmes sociaux limité</w:t>
      </w:r>
      <w:r w:rsidR="0014753B" w:rsidRPr="00170E14">
        <w:rPr>
          <w:sz w:val="32"/>
          <w:szCs w:val="32"/>
        </w:rPr>
        <w:t xml:space="preserve">s, à cause de </w:t>
      </w:r>
      <w:r w:rsidR="00FB4BB4" w:rsidRPr="00170E14">
        <w:rPr>
          <w:sz w:val="32"/>
          <w:szCs w:val="32"/>
        </w:rPr>
        <w:t>:</w:t>
      </w:r>
    </w:p>
    <w:p w14:paraId="661944E1" w14:textId="77777777" w:rsidR="00170E14" w:rsidRDefault="00FB4BB4" w:rsidP="00170E14">
      <w:pPr>
        <w:pStyle w:val="Paragraphedeliste"/>
        <w:numPr>
          <w:ilvl w:val="1"/>
          <w:numId w:val="7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Prestations trop basses</w:t>
      </w:r>
    </w:p>
    <w:p w14:paraId="049CAE42" w14:textId="77777777" w:rsidR="00170E14" w:rsidRDefault="00FB4BB4" w:rsidP="00170E14">
      <w:pPr>
        <w:pStyle w:val="Paragraphedeliste"/>
        <w:numPr>
          <w:ilvl w:val="1"/>
          <w:numId w:val="7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Critères limitatifs</w:t>
      </w:r>
    </w:p>
    <w:p w14:paraId="1C5ACF18" w14:textId="5E451DEE" w:rsidR="00866A3F" w:rsidRDefault="00FB4BB4" w:rsidP="00170E14">
      <w:pPr>
        <w:pStyle w:val="Paragraphedeliste"/>
        <w:numPr>
          <w:ilvl w:val="1"/>
          <w:numId w:val="7"/>
        </w:numPr>
        <w:spacing w:after="0"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Ma</w:t>
      </w:r>
      <w:r w:rsidR="00170E14">
        <w:rPr>
          <w:sz w:val="32"/>
          <w:szCs w:val="32"/>
        </w:rPr>
        <w:t>uvaise</w:t>
      </w:r>
      <w:r w:rsidRPr="00170E14">
        <w:rPr>
          <w:sz w:val="32"/>
          <w:szCs w:val="32"/>
        </w:rPr>
        <w:t xml:space="preserve"> </w:t>
      </w:r>
      <w:r w:rsidR="00170E14">
        <w:rPr>
          <w:sz w:val="32"/>
          <w:szCs w:val="32"/>
        </w:rPr>
        <w:t>conception des besoins</w:t>
      </w:r>
      <w:r w:rsidRPr="00170E14">
        <w:rPr>
          <w:sz w:val="32"/>
          <w:szCs w:val="32"/>
        </w:rPr>
        <w:t xml:space="preserve"> </w:t>
      </w:r>
      <w:r w:rsidR="00170E14">
        <w:rPr>
          <w:sz w:val="32"/>
          <w:szCs w:val="32"/>
        </w:rPr>
        <w:t>d</w:t>
      </w:r>
      <w:r w:rsidRPr="00170E14">
        <w:rPr>
          <w:sz w:val="32"/>
          <w:szCs w:val="32"/>
        </w:rPr>
        <w:t>es personnes en situation de handicap</w:t>
      </w:r>
    </w:p>
    <w:p w14:paraId="5EE75051" w14:textId="77777777" w:rsidR="00170E14" w:rsidRPr="00170E14" w:rsidRDefault="00170E14" w:rsidP="00170E14">
      <w:pPr>
        <w:pStyle w:val="Paragraphedeliste"/>
        <w:spacing w:after="0" w:line="360" w:lineRule="auto"/>
        <w:ind w:left="1440"/>
        <w:rPr>
          <w:sz w:val="32"/>
          <w:szCs w:val="32"/>
        </w:rPr>
      </w:pPr>
    </w:p>
    <w:p w14:paraId="6162AFAB" w14:textId="343CFFA7" w:rsidR="0054096B" w:rsidRPr="007E43CF" w:rsidRDefault="00450066" w:rsidP="00291FBB">
      <w:pPr>
        <w:pStyle w:val="Titre2"/>
        <w:spacing w:line="360" w:lineRule="auto"/>
        <w:rPr>
          <w:b/>
          <w:bCs/>
        </w:rPr>
      </w:pPr>
      <w:r w:rsidRPr="007E43CF">
        <w:rPr>
          <w:b/>
          <w:bCs/>
        </w:rPr>
        <w:t>Les causes liées à l’habitation</w:t>
      </w:r>
    </w:p>
    <w:p w14:paraId="7301D393" w14:textId="77777777" w:rsidR="00170E14" w:rsidRDefault="00450066" w:rsidP="00170E14">
      <w:pPr>
        <w:pStyle w:val="Paragraphedeliste"/>
        <w:numPr>
          <w:ilvl w:val="0"/>
          <w:numId w:val="8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Discrimination</w:t>
      </w:r>
    </w:p>
    <w:p w14:paraId="51FE19FB" w14:textId="77777777" w:rsidR="00170E14" w:rsidRDefault="00450066" w:rsidP="00170E14">
      <w:pPr>
        <w:pStyle w:val="Paragraphedeliste"/>
        <w:numPr>
          <w:ilvl w:val="0"/>
          <w:numId w:val="8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Logements trop chers</w:t>
      </w:r>
    </w:p>
    <w:p w14:paraId="035E486E" w14:textId="77777777" w:rsidR="00170E14" w:rsidRDefault="00450066" w:rsidP="00170E14">
      <w:pPr>
        <w:pStyle w:val="Paragraphedeliste"/>
        <w:numPr>
          <w:ilvl w:val="0"/>
          <w:numId w:val="8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Manque de logements accessibles</w:t>
      </w:r>
    </w:p>
    <w:p w14:paraId="61D18059" w14:textId="7A936388" w:rsidR="00450066" w:rsidRPr="00170E14" w:rsidRDefault="00450066" w:rsidP="00170E14">
      <w:pPr>
        <w:pStyle w:val="Paragraphedeliste"/>
        <w:numPr>
          <w:ilvl w:val="0"/>
          <w:numId w:val="8"/>
        </w:numPr>
        <w:spacing w:after="0"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Hébergement dans le réseau de la santé</w:t>
      </w:r>
    </w:p>
    <w:p w14:paraId="1BE001E6" w14:textId="77777777" w:rsidR="00866A3F" w:rsidRPr="007E43CF" w:rsidRDefault="00866A3F" w:rsidP="00291FBB">
      <w:pPr>
        <w:spacing w:line="360" w:lineRule="auto"/>
        <w:rPr>
          <w:b/>
          <w:bCs/>
        </w:rPr>
      </w:pPr>
    </w:p>
    <w:p w14:paraId="38065951" w14:textId="5B8603DC" w:rsidR="00450066" w:rsidRPr="007E43CF" w:rsidRDefault="00450066" w:rsidP="00291FBB">
      <w:pPr>
        <w:pStyle w:val="Titre2"/>
        <w:spacing w:line="360" w:lineRule="auto"/>
        <w:rPr>
          <w:b/>
          <w:bCs/>
        </w:rPr>
      </w:pPr>
      <w:r w:rsidRPr="007E43CF">
        <w:rPr>
          <w:b/>
          <w:bCs/>
        </w:rPr>
        <w:t>Les causes liées à la santé</w:t>
      </w:r>
    </w:p>
    <w:p w14:paraId="61F920BD" w14:textId="77777777" w:rsidR="00170E14" w:rsidRDefault="00450066" w:rsidP="00170E14">
      <w:pPr>
        <w:pStyle w:val="Paragraphedeliste"/>
        <w:numPr>
          <w:ilvl w:val="0"/>
          <w:numId w:val="9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Couverture publique non complète pour les aides techniques</w:t>
      </w:r>
    </w:p>
    <w:p w14:paraId="5DE13C15" w14:textId="77777777" w:rsidR="00170E14" w:rsidRDefault="00450066" w:rsidP="00170E14">
      <w:pPr>
        <w:pStyle w:val="Paragraphedeliste"/>
        <w:numPr>
          <w:ilvl w:val="0"/>
          <w:numId w:val="9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Soutien à domicile non suffisant, à cause de :</w:t>
      </w:r>
    </w:p>
    <w:p w14:paraId="13D61553" w14:textId="77777777" w:rsidR="00170E14" w:rsidRDefault="00450066" w:rsidP="00170E14">
      <w:pPr>
        <w:pStyle w:val="Paragraphedeliste"/>
        <w:numPr>
          <w:ilvl w:val="1"/>
          <w:numId w:val="9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Pas assez d’heures</w:t>
      </w:r>
    </w:p>
    <w:p w14:paraId="12E9CD15" w14:textId="77777777" w:rsidR="00170E14" w:rsidRDefault="00450066" w:rsidP="00170E14">
      <w:pPr>
        <w:pStyle w:val="Paragraphedeliste"/>
        <w:numPr>
          <w:ilvl w:val="1"/>
          <w:numId w:val="9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Besoins non couverts</w:t>
      </w:r>
    </w:p>
    <w:p w14:paraId="22B4ED44" w14:textId="12560C12" w:rsidR="002F3D37" w:rsidRPr="00170E14" w:rsidRDefault="00450066" w:rsidP="00170E14">
      <w:pPr>
        <w:pStyle w:val="Paragraphedeliste"/>
        <w:numPr>
          <w:ilvl w:val="1"/>
          <w:numId w:val="9"/>
        </w:numPr>
        <w:spacing w:line="360" w:lineRule="auto"/>
        <w:rPr>
          <w:sz w:val="32"/>
          <w:szCs w:val="32"/>
        </w:rPr>
      </w:pPr>
      <w:r w:rsidRPr="00170E14">
        <w:rPr>
          <w:sz w:val="32"/>
          <w:szCs w:val="32"/>
        </w:rPr>
        <w:t>Mauvaise évaluation des besoins</w:t>
      </w:r>
    </w:p>
    <w:p w14:paraId="338920C2" w14:textId="73724254" w:rsidR="00170E14" w:rsidRPr="00170E14" w:rsidRDefault="00EC28FB" w:rsidP="00291FBB">
      <w:pPr>
        <w:rPr>
          <w:b/>
          <w:bCs/>
          <w:sz w:val="32"/>
          <w:szCs w:val="32"/>
        </w:rPr>
      </w:pPr>
      <w:r w:rsidRPr="00170E14">
        <w:rPr>
          <w:b/>
          <w:bCs/>
          <w:sz w:val="32"/>
          <w:szCs w:val="32"/>
        </w:rPr>
        <w:t>Pauvreté + coût de la vie trop cher + exclusion = FAIM</w:t>
      </w:r>
    </w:p>
    <w:p w14:paraId="1D03B79B" w14:textId="2E6D5601" w:rsidR="00EC28FB" w:rsidRPr="00170E14" w:rsidRDefault="00EC28FB" w:rsidP="00291FBB">
      <w:pPr>
        <w:rPr>
          <w:sz w:val="32"/>
          <w:szCs w:val="32"/>
        </w:rPr>
      </w:pPr>
      <w:r w:rsidRPr="00170E14">
        <w:rPr>
          <w:sz w:val="32"/>
          <w:szCs w:val="32"/>
        </w:rPr>
        <w:lastRenderedPageBreak/>
        <w:t>Les politiques et les lois actuelles sont insuffisantes pour renverser ces défis.</w:t>
      </w:r>
    </w:p>
    <w:p w14:paraId="216E48F1" w14:textId="77777777" w:rsidR="00960472" w:rsidRPr="00170E14" w:rsidRDefault="00960472" w:rsidP="00291FBB">
      <w:pPr>
        <w:rPr>
          <w:sz w:val="32"/>
          <w:szCs w:val="32"/>
        </w:rPr>
      </w:pPr>
    </w:p>
    <w:p w14:paraId="4F221B89" w14:textId="2398914E" w:rsidR="00EC28FB" w:rsidRPr="00170E14" w:rsidRDefault="00EC28FB" w:rsidP="00291FBB">
      <w:pPr>
        <w:rPr>
          <w:sz w:val="32"/>
          <w:szCs w:val="32"/>
        </w:rPr>
      </w:pPr>
      <w:r w:rsidRPr="00170E14">
        <w:rPr>
          <w:sz w:val="32"/>
          <w:szCs w:val="32"/>
        </w:rPr>
        <w:t>Ce document est produit par Ex aequo.</w:t>
      </w:r>
    </w:p>
    <w:sectPr w:rsidR="00EC28FB" w:rsidRPr="00170E14" w:rsidSect="00291FBB">
      <w:footerReference w:type="even" r:id="rId8"/>
      <w:footerReference w:type="default" r:id="rId9"/>
      <w:pgSz w:w="12240" w:h="15840"/>
      <w:pgMar w:top="1440" w:right="1800" w:bottom="1440" w:left="1800" w:header="0" w:footer="28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159439" w14:textId="77777777" w:rsidR="00595998" w:rsidRDefault="00595998" w:rsidP="00291FBB">
      <w:pPr>
        <w:spacing w:after="0" w:line="240" w:lineRule="auto"/>
      </w:pPr>
      <w:r>
        <w:separator/>
      </w:r>
    </w:p>
  </w:endnote>
  <w:endnote w:type="continuationSeparator" w:id="0">
    <w:p w14:paraId="25ADA856" w14:textId="77777777" w:rsidR="00595998" w:rsidRDefault="00595998" w:rsidP="00291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65919251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409B2EE0" w14:textId="7C6D2378" w:rsidR="00291FBB" w:rsidRDefault="00291FBB" w:rsidP="00291FBB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32068EA5" w14:textId="77777777" w:rsidR="00291FBB" w:rsidRDefault="00291FBB" w:rsidP="00291FBB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-2094386409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828DA02" w14:textId="25FEBA64" w:rsidR="00291FBB" w:rsidRDefault="00291FBB" w:rsidP="00291FBB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5357BE35" w14:textId="77777777" w:rsidR="00291FBB" w:rsidRDefault="00291FBB" w:rsidP="00291FBB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7B6F7" w14:textId="77777777" w:rsidR="00595998" w:rsidRDefault="00595998" w:rsidP="00291FBB">
      <w:pPr>
        <w:spacing w:after="0" w:line="240" w:lineRule="auto"/>
      </w:pPr>
      <w:r>
        <w:separator/>
      </w:r>
    </w:p>
  </w:footnote>
  <w:footnote w:type="continuationSeparator" w:id="0">
    <w:p w14:paraId="01558CB5" w14:textId="77777777" w:rsidR="00595998" w:rsidRDefault="00595998" w:rsidP="00291F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707FE"/>
    <w:multiLevelType w:val="hybridMultilevel"/>
    <w:tmpl w:val="8F121B6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17113"/>
    <w:multiLevelType w:val="multilevel"/>
    <w:tmpl w:val="639A61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A913E49"/>
    <w:multiLevelType w:val="multilevel"/>
    <w:tmpl w:val="60A8940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1E9163D"/>
    <w:multiLevelType w:val="hybridMultilevel"/>
    <w:tmpl w:val="B26C70E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523DDC"/>
    <w:multiLevelType w:val="hybridMultilevel"/>
    <w:tmpl w:val="B49069D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F75BA"/>
    <w:multiLevelType w:val="hybridMultilevel"/>
    <w:tmpl w:val="38742508"/>
    <w:lvl w:ilvl="0" w:tplc="2878F6DE">
      <w:start w:val="1"/>
      <w:numFmt w:val="bullet"/>
      <w:pStyle w:val="Puce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6A4ADA"/>
    <w:multiLevelType w:val="hybridMultilevel"/>
    <w:tmpl w:val="2CDEBF2E"/>
    <w:lvl w:ilvl="0" w:tplc="BE3474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241E27"/>
    <w:multiLevelType w:val="hybridMultilevel"/>
    <w:tmpl w:val="EDC6604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7E5A71"/>
    <w:multiLevelType w:val="hybridMultilevel"/>
    <w:tmpl w:val="C6E49DE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8"/>
  </w:num>
  <w:num w:numId="6">
    <w:abstractNumId w:val="4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DBC"/>
    <w:rsid w:val="000A5480"/>
    <w:rsid w:val="000C3DBC"/>
    <w:rsid w:val="0014753B"/>
    <w:rsid w:val="00170E14"/>
    <w:rsid w:val="002074C2"/>
    <w:rsid w:val="00232CD7"/>
    <w:rsid w:val="00237CC5"/>
    <w:rsid w:val="0024268B"/>
    <w:rsid w:val="00291FBB"/>
    <w:rsid w:val="002F3D37"/>
    <w:rsid w:val="0040592E"/>
    <w:rsid w:val="004103AB"/>
    <w:rsid w:val="00450066"/>
    <w:rsid w:val="004D442C"/>
    <w:rsid w:val="0054096B"/>
    <w:rsid w:val="00595998"/>
    <w:rsid w:val="005D31BA"/>
    <w:rsid w:val="006D6DE9"/>
    <w:rsid w:val="0078716E"/>
    <w:rsid w:val="007E43CF"/>
    <w:rsid w:val="00866A3F"/>
    <w:rsid w:val="00960472"/>
    <w:rsid w:val="00985F2C"/>
    <w:rsid w:val="0099783B"/>
    <w:rsid w:val="009D4F07"/>
    <w:rsid w:val="009D6004"/>
    <w:rsid w:val="00AE3DE6"/>
    <w:rsid w:val="00C02A21"/>
    <w:rsid w:val="00C068B3"/>
    <w:rsid w:val="00C56922"/>
    <w:rsid w:val="00C81BC3"/>
    <w:rsid w:val="00D31A94"/>
    <w:rsid w:val="00EC28FB"/>
    <w:rsid w:val="00FB4BB4"/>
    <w:rsid w:val="00FE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0CC6"/>
  <w15:docId w15:val="{0D4621E1-A6A7-4015-A182-BD0E51C19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5F2C"/>
    <w:pPr>
      <w:spacing w:after="160" w:line="276" w:lineRule="auto"/>
    </w:pPr>
    <w:rPr>
      <w:rFonts w:ascii="Arial" w:hAnsi="Arial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291FBB"/>
    <w:pPr>
      <w:keepNext/>
      <w:keepLines/>
      <w:spacing w:before="120" w:after="120"/>
      <w:outlineLvl w:val="0"/>
    </w:pPr>
    <w:rPr>
      <w:rFonts w:eastAsiaTheme="majorEastAsia" w:cstheme="majorBidi"/>
      <w:sz w:val="44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91FBB"/>
    <w:pPr>
      <w:spacing w:after="120"/>
      <w:outlineLvl w:val="1"/>
    </w:pPr>
    <w:rPr>
      <w:sz w:val="40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068B3"/>
    <w:pPr>
      <w:keepNext/>
      <w:keepLines/>
      <w:spacing w:after="0"/>
      <w:outlineLvl w:val="2"/>
    </w:pPr>
    <w:rPr>
      <w:rFonts w:eastAsiaTheme="majorEastAsia" w:cs="Arial"/>
      <w:sz w:val="28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Car">
    <w:name w:val="Titre Car"/>
    <w:basedOn w:val="Policepardfaut"/>
    <w:link w:val="Titre"/>
    <w:uiPriority w:val="10"/>
    <w:qFormat/>
    <w:rsid w:val="00D74DBD"/>
    <w:rPr>
      <w:rFonts w:ascii="Arial" w:eastAsiaTheme="majorEastAsia" w:hAnsi="Arial" w:cstheme="majorBidi"/>
      <w:spacing w:val="-10"/>
      <w:kern w:val="2"/>
      <w:sz w:val="48"/>
      <w:szCs w:val="48"/>
    </w:rPr>
  </w:style>
  <w:style w:type="character" w:customStyle="1" w:styleId="Titre1Car">
    <w:name w:val="Titre 1 Car"/>
    <w:basedOn w:val="Policepardfaut"/>
    <w:link w:val="Titre1"/>
    <w:uiPriority w:val="9"/>
    <w:qFormat/>
    <w:rsid w:val="00291FBB"/>
    <w:rPr>
      <w:rFonts w:ascii="Arial" w:eastAsiaTheme="majorEastAsia" w:hAnsi="Arial" w:cstheme="majorBidi"/>
      <w:sz w:val="44"/>
      <w:szCs w:val="36"/>
    </w:rPr>
  </w:style>
  <w:style w:type="character" w:customStyle="1" w:styleId="Titre2Car">
    <w:name w:val="Titre 2 Car"/>
    <w:basedOn w:val="Policepardfaut"/>
    <w:link w:val="Titre2"/>
    <w:uiPriority w:val="9"/>
    <w:qFormat/>
    <w:rsid w:val="00291FBB"/>
    <w:rPr>
      <w:rFonts w:ascii="Arial" w:hAnsi="Arial"/>
      <w:sz w:val="40"/>
      <w:szCs w:val="32"/>
    </w:rPr>
  </w:style>
  <w:style w:type="character" w:customStyle="1" w:styleId="LienInternet">
    <w:name w:val="Lien Internet"/>
    <w:basedOn w:val="Policepardfaut"/>
    <w:uiPriority w:val="99"/>
    <w:unhideWhenUsed/>
    <w:rsid w:val="00D74DBD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qFormat/>
    <w:rsid w:val="00C068B3"/>
    <w:rPr>
      <w:rFonts w:ascii="Arial" w:eastAsiaTheme="majorEastAsia" w:hAnsi="Arial" w:cs="Arial"/>
      <w:sz w:val="28"/>
      <w:szCs w:val="2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7861D3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qFormat/>
    <w:rsid w:val="005A25C8"/>
    <w:rPr>
      <w:color w:val="605E5C"/>
      <w:shd w:val="clear" w:color="auto" w:fill="E1DFDD"/>
    </w:rPr>
  </w:style>
  <w:style w:type="paragraph" w:styleId="Titre">
    <w:name w:val="Title"/>
    <w:basedOn w:val="Normal"/>
    <w:next w:val="Corpsdetexte"/>
    <w:link w:val="TitreCar"/>
    <w:uiPriority w:val="10"/>
    <w:qFormat/>
    <w:rsid w:val="00D74DBD"/>
    <w:pPr>
      <w:pBdr>
        <w:bottom w:val="single" w:sz="4" w:space="1" w:color="000000"/>
      </w:pBdr>
      <w:spacing w:after="240"/>
      <w:contextualSpacing/>
    </w:pPr>
    <w:rPr>
      <w:rFonts w:eastAsiaTheme="majorEastAsia" w:cstheme="majorBidi"/>
      <w:spacing w:val="-10"/>
      <w:kern w:val="2"/>
      <w:sz w:val="48"/>
      <w:szCs w:val="4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7861D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476389"/>
    <w:pPr>
      <w:ind w:left="720"/>
      <w:contextualSpacing/>
    </w:pPr>
  </w:style>
  <w:style w:type="paragraph" w:customStyle="1" w:styleId="Puces">
    <w:name w:val="Puces"/>
    <w:basedOn w:val="Paragraphedeliste"/>
    <w:qFormat/>
    <w:rsid w:val="0024268B"/>
    <w:pPr>
      <w:numPr>
        <w:numId w:val="3"/>
      </w:numPr>
      <w:tabs>
        <w:tab w:val="num" w:pos="360"/>
      </w:tabs>
      <w:ind w:left="284" w:hanging="284"/>
    </w:pPr>
  </w:style>
  <w:style w:type="character" w:styleId="Marquedecommentaire">
    <w:name w:val="annotation reference"/>
    <w:basedOn w:val="Policepardfaut"/>
    <w:uiPriority w:val="99"/>
    <w:semiHidden/>
    <w:unhideWhenUsed/>
    <w:rsid w:val="000C3DB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C3DB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C3DBC"/>
    <w:rPr>
      <w:rFonts w:ascii="Arial" w:hAnsi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C3DB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C3DBC"/>
    <w:rPr>
      <w:rFonts w:ascii="Arial" w:hAnsi="Arial"/>
      <w:b/>
      <w:bCs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291FB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1FBB"/>
    <w:rPr>
      <w:rFonts w:ascii="Arial" w:hAnsi="Arial"/>
      <w:sz w:val="24"/>
    </w:rPr>
  </w:style>
  <w:style w:type="character" w:styleId="Numrodepage">
    <w:name w:val="page number"/>
    <w:basedOn w:val="Policepardfaut"/>
    <w:uiPriority w:val="99"/>
    <w:semiHidden/>
    <w:unhideWhenUsed/>
    <w:rsid w:val="00291FBB"/>
  </w:style>
  <w:style w:type="paragraph" w:styleId="En-tte">
    <w:name w:val="header"/>
    <w:basedOn w:val="Normal"/>
    <w:link w:val="En-tteCar"/>
    <w:uiPriority w:val="99"/>
    <w:unhideWhenUsed/>
    <w:rsid w:val="00291FB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1FBB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go\OneDrive\Documents\Mod&#232;les%20Office%20personnalis&#233;s\Style%20Arial%20visible%20adapt&#233;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45A48-BD4C-4854-ADD1-D6D1E11F7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 Arial visible adapté</Template>
  <TotalTime>4</TotalTime>
  <Pages>3</Pages>
  <Words>170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</dc:creator>
  <dc:description/>
  <cp:lastModifiedBy>Cynthia Gélinas</cp:lastModifiedBy>
  <cp:revision>4</cp:revision>
  <dcterms:created xsi:type="dcterms:W3CDTF">2026-10-07T20:34:00Z</dcterms:created>
  <dcterms:modified xsi:type="dcterms:W3CDTF">2026-10-13T18:46:00Z</dcterms:modified>
  <cp:contentStatus>Final</cp:contentStatus>
  <dc:language>fr-CA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